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110"/>
        <w:gridCol w:w="3600"/>
      </w:tblGrid>
      <w:tr w:rsidR="00423F28" w:rsidRPr="00412C6C" w:rsidTr="009B16FD">
        <w:trPr>
          <w:trHeight w:hRule="exact" w:val="14400"/>
          <w:jc w:val="center"/>
        </w:trPr>
        <w:tc>
          <w:tcPr>
            <w:tcW w:w="7110" w:type="dxa"/>
          </w:tcPr>
          <w:p w:rsidR="00423F28" w:rsidRPr="00412C6C" w:rsidRDefault="00F434F2">
            <w:pPr>
              <w:rPr>
                <w:sz w:val="28"/>
                <w:szCs w:val="28"/>
              </w:rPr>
            </w:pPr>
            <w:r w:rsidRPr="00412C6C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80F1FC5" wp14:editId="2742C3D3">
                  <wp:extent cx="5560060" cy="3127375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060" cy="312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4A4A" w:rsidRPr="00412C6C" w:rsidRDefault="00F434F2" w:rsidP="003A4A4A">
            <w:pPr>
              <w:pStyle w:val="Title"/>
              <w:rPr>
                <w:sz w:val="80"/>
                <w:szCs w:val="80"/>
              </w:rPr>
            </w:pPr>
            <w:r w:rsidRPr="00412C6C">
              <w:rPr>
                <w:sz w:val="80"/>
                <w:szCs w:val="80"/>
              </w:rPr>
              <w:t xml:space="preserve">Support Is Here </w:t>
            </w:r>
          </w:p>
          <w:p w:rsidR="003A4A4A" w:rsidRPr="0028059C" w:rsidRDefault="001F73D6" w:rsidP="009B16FD">
            <w:pPr>
              <w:pStyle w:val="Heading1"/>
              <w:spacing w:after="0"/>
              <w:rPr>
                <w:sz w:val="33"/>
                <w:szCs w:val="33"/>
              </w:rPr>
            </w:pPr>
            <w:sdt>
              <w:sdtPr>
                <w:rPr>
                  <w:sz w:val="33"/>
                  <w:szCs w:val="33"/>
                </w:rPr>
                <w:alias w:val="Enter event description heading:"/>
                <w:tag w:val="Enter event description heading:"/>
                <w:id w:val="2000612752"/>
                <w:placeholder>
                  <w:docPart w:val="9E172560C1904568993A89E3822F6205"/>
                </w:placeholder>
                <w15:appearance w15:val="hidden"/>
                <w:text/>
              </w:sdtPr>
              <w:sdtEndPr/>
              <w:sdtContent>
                <w:r w:rsidR="00F434F2" w:rsidRPr="0028059C">
                  <w:rPr>
                    <w:sz w:val="33"/>
                    <w:szCs w:val="33"/>
                  </w:rPr>
                  <w:t xml:space="preserve">Free </w:t>
                </w:r>
                <w:r w:rsidR="0028059C" w:rsidRPr="0028059C">
                  <w:rPr>
                    <w:sz w:val="33"/>
                    <w:szCs w:val="33"/>
                  </w:rPr>
                  <w:t xml:space="preserve">and Confidential </w:t>
                </w:r>
                <w:r w:rsidR="00F434F2" w:rsidRPr="0028059C">
                  <w:rPr>
                    <w:sz w:val="33"/>
                    <w:szCs w:val="33"/>
                  </w:rPr>
                  <w:t>Counseling Services</w:t>
                </w:r>
              </w:sdtContent>
            </w:sdt>
          </w:p>
          <w:p w:rsidR="00220513" w:rsidRPr="00220513" w:rsidRDefault="00C56CDE" w:rsidP="00412C6C">
            <w:pPr>
              <w:spacing w:after="100" w:afterAutospacing="1" w:line="240" w:lineRule="auto"/>
              <w:rPr>
                <w:rFonts w:ascii="Helvetica" w:eastAsia="Times New Roman" w:hAnsi="Helvetica" w:cs="Helvetica"/>
                <w:color w:val="auto"/>
                <w:lang w:eastAsia="en-US"/>
              </w:rPr>
            </w:pPr>
            <w:r>
              <w:rPr>
                <w:rFonts w:ascii="Helvetica" w:eastAsia="Times New Roman" w:hAnsi="Helvetica" w:cs="Helvetica"/>
                <w:color w:val="auto"/>
                <w:lang w:eastAsia="en-US"/>
              </w:rPr>
              <w:t>The last few months have taken an unprecedented toll on our finances, r</w:t>
            </w:r>
            <w:r w:rsidR="00046E57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elationships, and mental health – and </w:t>
            </w:r>
            <w:r w:rsidR="00DC2420">
              <w:rPr>
                <w:rFonts w:ascii="Helvetica" w:eastAsia="Times New Roman" w:hAnsi="Helvetica" w:cs="Helvetica"/>
                <w:color w:val="auto"/>
                <w:lang w:eastAsia="en-US"/>
              </w:rPr>
              <w:t>frontline workers have been hit the hardest by these changes</w:t>
            </w:r>
            <w:r w:rsidR="00046E57">
              <w:rPr>
                <w:rFonts w:ascii="Helvetica" w:eastAsia="Times New Roman" w:hAnsi="Helvetica" w:cs="Helvetica"/>
                <w:color w:val="auto"/>
                <w:lang w:eastAsia="en-US"/>
              </w:rPr>
              <w:t>.</w:t>
            </w:r>
            <w:r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</w:t>
            </w:r>
            <w:r w:rsidR="00DA2DA1">
              <w:rPr>
                <w:rFonts w:ascii="Helvetica" w:eastAsia="Times New Roman" w:hAnsi="Helvetica" w:cs="Helvetica"/>
                <w:color w:val="auto"/>
                <w:lang w:eastAsia="en-US"/>
              </w:rPr>
              <w:t>Employees</w:t>
            </w:r>
            <w:r w:rsidR="00DB02F0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&amp; Volunteers</w:t>
            </w:r>
            <w:r w:rsidR="00DA2DA1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of St. Vincent de Paul </w:t>
            </w:r>
            <w:r w:rsidR="00DB02F0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and RotaCare Pittsburg Free Medical Clinic at St. Vincent de Paul </w:t>
            </w:r>
            <w:r w:rsidR="00DA2DA1">
              <w:rPr>
                <w:rFonts w:ascii="Helvetica" w:eastAsia="Times New Roman" w:hAnsi="Helvetica" w:cs="Helvetica"/>
                <w:color w:val="auto"/>
                <w:lang w:eastAsia="en-US"/>
              </w:rPr>
              <w:t>are considered frontline workers. If you need it,</w:t>
            </w:r>
            <w:r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there </w:t>
            </w:r>
            <w:r w:rsidR="00C6071D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is extra support </w:t>
            </w:r>
            <w:r>
              <w:rPr>
                <w:rFonts w:ascii="Helvetica" w:eastAsia="Times New Roman" w:hAnsi="Helvetica" w:cs="Helvetica"/>
                <w:color w:val="auto"/>
                <w:lang w:eastAsia="en-US"/>
              </w:rPr>
              <w:t>available for free</w:t>
            </w:r>
            <w:r w:rsidR="00C6071D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in the community through JFK University</w:t>
            </w:r>
            <w:r w:rsidR="00DB02F0">
              <w:rPr>
                <w:rFonts w:ascii="Helvetica" w:eastAsia="Times New Roman" w:hAnsi="Helvetica" w:cs="Helvetica"/>
                <w:color w:val="auto"/>
                <w:lang w:eastAsia="en-US"/>
              </w:rPr>
              <w:t>. C</w:t>
            </w:r>
            <w:r>
              <w:rPr>
                <w:rFonts w:ascii="Helvetica" w:eastAsia="Times New Roman" w:hAnsi="Helvetica" w:cs="Helvetica"/>
                <w:color w:val="auto"/>
                <w:lang w:eastAsia="en-US"/>
              </w:rPr>
              <w:t>hallenges in personal, work or home lives have</w:t>
            </w:r>
            <w:r w:rsidR="009B16FD" w:rsidRPr="00412C6C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only</w:t>
            </w:r>
            <w:r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been</w:t>
            </w:r>
            <w:r w:rsidR="009B16FD" w:rsidRPr="00412C6C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made worse for many because of impacts related to COVID-19. </w:t>
            </w:r>
          </w:p>
          <w:p w:rsidR="00220513" w:rsidRPr="00220513" w:rsidRDefault="009B16FD" w:rsidP="009B16FD">
            <w:p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auto"/>
                <w:lang w:eastAsia="en-US"/>
              </w:rPr>
            </w:pPr>
            <w:r w:rsidRPr="00412C6C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JFKU’s Community-Based Counseling </w:t>
            </w:r>
            <w:r w:rsidR="00220513" w:rsidRPr="00220513">
              <w:rPr>
                <w:rFonts w:ascii="Helvetica" w:eastAsia="Times New Roman" w:hAnsi="Helvetica" w:cs="Helvetica"/>
                <w:color w:val="auto"/>
                <w:lang w:eastAsia="en-US"/>
              </w:rPr>
              <w:t>Program</w:t>
            </w:r>
            <w:r w:rsidRPr="00412C6C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has partnered with St. Vincent de Paul</w:t>
            </w:r>
            <w:r w:rsidR="00220513" w:rsidRPr="00220513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to </w:t>
            </w:r>
            <w:r w:rsidR="001745CE">
              <w:rPr>
                <w:rFonts w:ascii="Helvetica" w:eastAsia="Times New Roman" w:hAnsi="Helvetica" w:cs="Helvetica"/>
                <w:color w:val="auto"/>
                <w:lang w:eastAsia="en-US"/>
              </w:rPr>
              <w:t>provide clients, patients</w:t>
            </w:r>
            <w:r w:rsidRPr="00412C6C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, employees and volunteers the opportunity to </w:t>
            </w:r>
            <w:r w:rsidR="00220513" w:rsidRPr="00220513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receive </w:t>
            </w:r>
            <w:r w:rsidR="0028059C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free </w:t>
            </w:r>
            <w:r w:rsidRPr="00412C6C">
              <w:rPr>
                <w:rFonts w:ascii="Helvetica" w:eastAsia="Times New Roman" w:hAnsi="Helvetica" w:cs="Helvetica"/>
                <w:color w:val="auto"/>
                <w:lang w:eastAsia="en-US"/>
              </w:rPr>
              <w:t>counseling services that address these</w:t>
            </w:r>
            <w:r w:rsidR="00220513" w:rsidRPr="00220513">
              <w:rPr>
                <w:rFonts w:ascii="Helvetica" w:eastAsia="Times New Roman" w:hAnsi="Helvetica" w:cs="Helvetica"/>
                <w:color w:val="auto"/>
                <w:lang w:eastAsia="en-US"/>
              </w:rPr>
              <w:t xml:space="preserve"> challenges.</w:t>
            </w:r>
          </w:p>
          <w:p w:rsidR="00220513" w:rsidRPr="00412C6C" w:rsidRDefault="00F434F2" w:rsidP="009B16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  <w:r w:rsidRPr="00412C6C">
              <w:rPr>
                <w:rFonts w:ascii="Helvetica" w:eastAsia="Times New Roman" w:hAnsi="Helvetica" w:cs="Helvetica"/>
                <w:color w:val="auto"/>
              </w:rPr>
              <w:t>Our counseling staff is comprised of volunte</w:t>
            </w:r>
            <w:bookmarkStart w:id="0" w:name="_GoBack"/>
            <w:bookmarkEnd w:id="0"/>
            <w:r w:rsidRPr="00412C6C">
              <w:rPr>
                <w:rFonts w:ascii="Helvetica" w:eastAsia="Times New Roman" w:hAnsi="Helvetica" w:cs="Helvetica"/>
                <w:color w:val="auto"/>
              </w:rPr>
              <w:t xml:space="preserve">er </w:t>
            </w:r>
            <w:r w:rsidR="00220513" w:rsidRPr="00412C6C">
              <w:rPr>
                <w:rFonts w:ascii="Helvetica" w:eastAsia="Times New Roman" w:hAnsi="Helvetica" w:cs="Helvetica"/>
                <w:color w:val="auto"/>
              </w:rPr>
              <w:t xml:space="preserve">Counseling </w:t>
            </w:r>
            <w:r w:rsidRPr="00412C6C">
              <w:rPr>
                <w:rFonts w:ascii="Helvetica" w:eastAsia="Times New Roman" w:hAnsi="Helvetica" w:cs="Helvetica"/>
                <w:color w:val="auto"/>
              </w:rPr>
              <w:t>Trainees and Associ</w:t>
            </w:r>
            <w:r w:rsidR="00220513" w:rsidRPr="00412C6C">
              <w:rPr>
                <w:rFonts w:ascii="Helvetica" w:eastAsia="Times New Roman" w:hAnsi="Helvetica" w:cs="Helvetica"/>
                <w:color w:val="auto"/>
              </w:rPr>
              <w:t xml:space="preserve">ates. Many of which are from </w:t>
            </w:r>
            <w:r w:rsidRPr="00412C6C">
              <w:rPr>
                <w:rFonts w:ascii="Helvetica" w:eastAsia="Times New Roman" w:hAnsi="Helvetica" w:cs="Helvetica"/>
                <w:color w:val="auto"/>
              </w:rPr>
              <w:t>JFKU</w:t>
            </w:r>
            <w:r w:rsidR="00220513" w:rsidRPr="00412C6C">
              <w:rPr>
                <w:rFonts w:ascii="Helvetica" w:eastAsia="Times New Roman" w:hAnsi="Helvetica" w:cs="Helvetica"/>
                <w:color w:val="auto"/>
              </w:rPr>
              <w:t>’s</w:t>
            </w:r>
            <w:r w:rsidRPr="00412C6C">
              <w:rPr>
                <w:rFonts w:ascii="Helvetica" w:eastAsia="Times New Roman" w:hAnsi="Helvetica" w:cs="Helvetica"/>
                <w:color w:val="auto"/>
              </w:rPr>
              <w:t xml:space="preserve"> graduate progr</w:t>
            </w:r>
            <w:r w:rsidR="00220513" w:rsidRPr="00412C6C">
              <w:rPr>
                <w:rFonts w:ascii="Helvetica" w:eastAsia="Times New Roman" w:hAnsi="Helvetica" w:cs="Helvetica"/>
                <w:color w:val="auto"/>
              </w:rPr>
              <w:t xml:space="preserve">ams. </w:t>
            </w:r>
            <w:r w:rsidR="009B16FD" w:rsidRPr="00412C6C">
              <w:rPr>
                <w:rFonts w:ascii="Helvetica" w:eastAsia="Times New Roman" w:hAnsi="Helvetica" w:cs="Helvetica"/>
                <w:color w:val="auto"/>
              </w:rPr>
              <w:t xml:space="preserve">All counselors are </w:t>
            </w:r>
            <w:r w:rsidRPr="00412C6C">
              <w:rPr>
                <w:rFonts w:ascii="Helvetica" w:eastAsia="Times New Roman" w:hAnsi="Helvetica" w:cs="Helvetica"/>
                <w:color w:val="auto"/>
              </w:rPr>
              <w:t xml:space="preserve">clinically supervised by clinicians who have been licensed for at least 2 years. </w:t>
            </w:r>
          </w:p>
          <w:p w:rsidR="00DA2DA1" w:rsidRPr="00665D6E" w:rsidRDefault="00DA2DA1" w:rsidP="00DA2DA1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ascii="Helvetica" w:eastAsia="Times New Roman" w:hAnsi="Helvetica" w:cs="Helvetica"/>
                <w:color w:val="auto"/>
              </w:rPr>
              <w:t>Please c</w:t>
            </w:r>
            <w:r w:rsidR="00DB02F0">
              <w:rPr>
                <w:rFonts w:ascii="Helvetica" w:eastAsia="Times New Roman" w:hAnsi="Helvetica" w:cs="Helvetica"/>
                <w:color w:val="auto"/>
              </w:rPr>
              <w:t>ontact</w:t>
            </w:r>
            <w:r>
              <w:rPr>
                <w:rFonts w:ascii="Helvetica" w:eastAsia="Times New Roman" w:hAnsi="Helvetica" w:cs="Helvetica"/>
                <w:color w:val="auto"/>
              </w:rPr>
              <w:t xml:space="preserve"> St. Vincent de Paul </w:t>
            </w:r>
            <w:r w:rsidRPr="00412C6C">
              <w:rPr>
                <w:rFonts w:ascii="Helvetica" w:eastAsia="Times New Roman" w:hAnsi="Helvetica" w:cs="Helvetica"/>
                <w:color w:val="auto"/>
              </w:rPr>
              <w:t>Please contact</w:t>
            </w:r>
            <w:r>
              <w:rPr>
                <w:rFonts w:ascii="Helvetica" w:eastAsia="Times New Roman" w:hAnsi="Helvetica" w:cs="Helvetica"/>
                <w:color w:val="auto"/>
              </w:rPr>
              <w:t xml:space="preserve"> </w:t>
            </w:r>
            <w:r>
              <w:rPr>
                <w:rFonts w:eastAsia="Times New Roman" w:cstheme="minorHAnsi"/>
                <w:color w:val="000000"/>
              </w:rPr>
              <w:t>for a free and confidential referral</w:t>
            </w:r>
            <w:r w:rsidR="00DB02F0">
              <w:rPr>
                <w:rFonts w:eastAsia="Times New Roman" w:cstheme="minorHAnsi"/>
                <w:color w:val="000000"/>
              </w:rPr>
              <w:t xml:space="preserve">. </w:t>
            </w:r>
            <w:proofErr w:type="spellStart"/>
            <w:r w:rsidR="00DB02F0">
              <w:rPr>
                <w:rFonts w:eastAsia="Times New Roman" w:cstheme="minorHAnsi"/>
                <w:color w:val="000000"/>
              </w:rPr>
              <w:t>SVdP</w:t>
            </w:r>
            <w:proofErr w:type="spellEnd"/>
            <w:r w:rsidR="00DB02F0">
              <w:rPr>
                <w:rFonts w:eastAsia="Times New Roman" w:cstheme="minorHAnsi"/>
                <w:color w:val="000000"/>
              </w:rPr>
              <w:t xml:space="preserve"> and RotaCare Pittsburg </w:t>
            </w:r>
            <w:r w:rsidR="00DB02F0" w:rsidRPr="00316AB6">
              <w:rPr>
                <w:rFonts w:eastAsia="Times New Roman" w:cstheme="minorHAnsi"/>
                <w:color w:val="000000"/>
                <w:highlight w:val="yellow"/>
              </w:rPr>
              <w:t xml:space="preserve">employees and volunteers </w:t>
            </w:r>
            <w:r w:rsidRPr="00316AB6">
              <w:rPr>
                <w:rFonts w:eastAsia="Times New Roman" w:cstheme="minorHAnsi"/>
                <w:color w:val="000000"/>
                <w:highlight w:val="yellow"/>
              </w:rPr>
              <w:t xml:space="preserve">can also self-refer at the following link: </w:t>
            </w:r>
            <w:r w:rsidRPr="00316AB6">
              <w:rPr>
                <w:highlight w:val="yellow"/>
              </w:rPr>
              <w:t>https://tinyurl.com/y8kuy3a8</w:t>
            </w:r>
          </w:p>
          <w:p w:rsidR="003A4A4A" w:rsidRPr="00412C6C" w:rsidRDefault="00DA2DA1" w:rsidP="00067228">
            <w:pPr>
              <w:pStyle w:val="Logo"/>
              <w:rPr>
                <w:sz w:val="28"/>
                <w:szCs w:val="28"/>
              </w:rPr>
            </w:pPr>
            <w:r w:rsidRPr="00412C6C">
              <w:rPr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2336" behindDoc="1" locked="0" layoutInCell="1" allowOverlap="1" wp14:anchorId="752EC65D" wp14:editId="1E7CCD5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628650</wp:posOffset>
                  </wp:positionV>
                  <wp:extent cx="2752725" cy="462915"/>
                  <wp:effectExtent l="0" t="0" r="9525" b="0"/>
                  <wp:wrapNone/>
                  <wp:docPr id="6" name="Picture 6" descr="C:\Users\jmoniz\AppData\Local\Microsoft\Windows\INetCache\Content.Word\JFKU_LOGO_Counseling-Program_PRINT-700x1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jmoniz\AppData\Local\Microsoft\Windows\INetCache\Content.Word\JFKU_LOGO_Counseling-Program_PRINT-700x1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1C643FA1" wp14:editId="4CE9D1A3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57150</wp:posOffset>
                  </wp:positionV>
                  <wp:extent cx="2124075" cy="550419"/>
                  <wp:effectExtent l="0" t="0" r="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riginal HiRes SVdP w Mounta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910" cy="55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:rsidRPr="00412C6C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:rsidR="00236FEA" w:rsidRPr="00DB02F0" w:rsidRDefault="001F73D6" w:rsidP="00236FEA">
                  <w:pPr>
                    <w:pStyle w:val="Heading2"/>
                    <w:rPr>
                      <w:rFonts w:ascii="Helvetica" w:hAnsi="Helvetica" w:cs="Helvetica"/>
                      <w:sz w:val="28"/>
                      <w:szCs w:val="28"/>
                    </w:rPr>
                  </w:pPr>
                  <w:sdt>
                    <w:sdtPr>
                      <w:rPr>
                        <w:rFonts w:ascii="Helvetica" w:hAnsi="Helvetica" w:cs="Helvetica"/>
                        <w:sz w:val="28"/>
                        <w:szCs w:val="28"/>
                      </w:rPr>
                      <w:alias w:val="Enter Heading 2:"/>
                      <w:tag w:val="Enter Heading 2:"/>
                      <w:id w:val="2068918032"/>
                      <w:placeholder>
                        <w:docPart w:val="8F7F501A0B6E417DA9A5CF84638F2817"/>
                      </w:placeholder>
                      <w15:appearance w15:val="hidden"/>
                      <w:text/>
                    </w:sdtPr>
                    <w:sdtEndPr/>
                    <w:sdtContent>
                      <w:r w:rsidR="00412C6C" w:rsidRPr="00DB02F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Possible Services Include:</w:t>
                      </w:r>
                    </w:sdtContent>
                  </w:sdt>
                </w:p>
                <w:sdt>
                  <w:sdtPr>
                    <w:rPr>
                      <w:rFonts w:ascii="Helvetica" w:hAnsi="Helvetica" w:cs="Helvetica"/>
                      <w:sz w:val="28"/>
                      <w:szCs w:val="28"/>
                    </w:rPr>
                    <w:alias w:val="Dividing line graphic:"/>
                    <w:tag w:val="Dividing line graphic:"/>
                    <w:id w:val="-279119489"/>
                    <w:placeholder>
                      <w:docPart w:val="30D553811A3544D19F678D7568E446FD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DB02F0" w:rsidRDefault="00236FEA" w:rsidP="00236FEA">
                      <w:pPr>
                        <w:pStyle w:val="Line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DB02F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:rsidR="00236FEA" w:rsidRPr="00DB02F0" w:rsidRDefault="001F73D6" w:rsidP="00236FEA">
                  <w:pPr>
                    <w:pStyle w:val="Heading2"/>
                    <w:rPr>
                      <w:rFonts w:ascii="Helvetica" w:hAnsi="Helvetica" w:cs="Helvetica"/>
                      <w:sz w:val="28"/>
                      <w:szCs w:val="28"/>
                    </w:rPr>
                  </w:pPr>
                  <w:sdt>
                    <w:sdtPr>
                      <w:rPr>
                        <w:rFonts w:ascii="Helvetica" w:hAnsi="Helvetica" w:cs="Helvetica"/>
                        <w:sz w:val="28"/>
                        <w:szCs w:val="28"/>
                      </w:rPr>
                      <w:alias w:val="Enter Heading 2:"/>
                      <w:tag w:val="Enter Heading 2:"/>
                      <w:id w:val="-619531705"/>
                      <w:placeholder>
                        <w:docPart w:val="3701AB78D61A4139B7DB946E30EAF3BB"/>
                      </w:placeholder>
                      <w15:appearance w15:val="hidden"/>
                      <w:text/>
                    </w:sdtPr>
                    <w:sdtEndPr/>
                    <w:sdtContent>
                      <w:r w:rsidR="00412C6C" w:rsidRPr="00DB02F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Individual Therapy</w:t>
                      </w:r>
                    </w:sdtContent>
                  </w:sdt>
                </w:p>
                <w:sdt>
                  <w:sdtPr>
                    <w:rPr>
                      <w:rFonts w:ascii="Helvetica" w:hAnsi="Helvetica" w:cs="Helvetica"/>
                      <w:sz w:val="28"/>
                      <w:szCs w:val="28"/>
                    </w:rPr>
                    <w:alias w:val="Dividing line graphic:"/>
                    <w:tag w:val="Dividing line graphic:"/>
                    <w:id w:val="576019419"/>
                    <w:placeholder>
                      <w:docPart w:val="66551C2E031D46C2A7B21B57F50BC8B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DB02F0" w:rsidRDefault="00236FEA" w:rsidP="00236FEA">
                      <w:pPr>
                        <w:pStyle w:val="Line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DB02F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:rsidR="00236FEA" w:rsidRPr="00DB02F0" w:rsidRDefault="001F73D6" w:rsidP="00236FEA">
                  <w:pPr>
                    <w:pStyle w:val="Heading2"/>
                    <w:rPr>
                      <w:rFonts w:ascii="Helvetica" w:hAnsi="Helvetica" w:cs="Helvetica"/>
                      <w:sz w:val="28"/>
                      <w:szCs w:val="28"/>
                    </w:rPr>
                  </w:pPr>
                  <w:sdt>
                    <w:sdtPr>
                      <w:rPr>
                        <w:rFonts w:ascii="Helvetica" w:hAnsi="Helvetica" w:cs="Helvetica"/>
                        <w:sz w:val="28"/>
                        <w:szCs w:val="28"/>
                      </w:rPr>
                      <w:alias w:val="Enter Heading 2:"/>
                      <w:tag w:val="Enter Heading 2:"/>
                      <w:id w:val="-273402092"/>
                      <w:placeholder>
                        <w:docPart w:val="7126C92D35B843B7921F5BFFD411602F"/>
                      </w:placeholder>
                      <w15:appearance w15:val="hidden"/>
                      <w:text/>
                    </w:sdtPr>
                    <w:sdtEndPr/>
                    <w:sdtContent>
                      <w:r w:rsidR="00412C6C" w:rsidRPr="00DB02F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Couples or Family Therapy</w:t>
                      </w:r>
                    </w:sdtContent>
                  </w:sdt>
                </w:p>
                <w:sdt>
                  <w:sdtPr>
                    <w:rPr>
                      <w:rFonts w:ascii="Helvetica" w:hAnsi="Helvetica" w:cs="Helvetica"/>
                      <w:sz w:val="28"/>
                      <w:szCs w:val="28"/>
                    </w:rPr>
                    <w:alias w:val="Dividing line graphic:"/>
                    <w:tag w:val="Dividing line graphic:"/>
                    <w:id w:val="-1704001379"/>
                    <w:placeholder>
                      <w:docPart w:val="1194CA25757D4CE287BC591DF04492EF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DB02F0" w:rsidRDefault="00236FEA" w:rsidP="00236FEA">
                      <w:pPr>
                        <w:pStyle w:val="Line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DB02F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:rsidR="00236FEA" w:rsidRPr="00DB02F0" w:rsidRDefault="00412C6C" w:rsidP="00236FEA">
                  <w:pPr>
                    <w:pStyle w:val="Heading2"/>
                    <w:rPr>
                      <w:rFonts w:ascii="Helvetica" w:hAnsi="Helvetica" w:cs="Helvetica"/>
                      <w:sz w:val="28"/>
                      <w:szCs w:val="28"/>
                    </w:rPr>
                  </w:pPr>
                  <w:r w:rsidRPr="00DB02F0">
                    <w:rPr>
                      <w:rFonts w:ascii="Helvetica" w:hAnsi="Helvetica" w:cs="Helvetica"/>
                      <w:sz w:val="28"/>
                      <w:szCs w:val="28"/>
                    </w:rPr>
                    <w:t xml:space="preserve">Group Therapy </w:t>
                  </w:r>
                </w:p>
                <w:sdt>
                  <w:sdtPr>
                    <w:rPr>
                      <w:rFonts w:ascii="Helvetica" w:hAnsi="Helvetica" w:cs="Helvetica"/>
                      <w:sz w:val="28"/>
                      <w:szCs w:val="28"/>
                    </w:rPr>
                    <w:alias w:val="Dividing line graphic:"/>
                    <w:tag w:val="Dividing line graphic:"/>
                    <w:id w:val="-2078267982"/>
                    <w:placeholder>
                      <w:docPart w:val="8783938FB8B14F1384658F805355446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DB02F0" w:rsidRDefault="00236FEA" w:rsidP="00236FEA">
                      <w:pPr>
                        <w:pStyle w:val="Line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DB02F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:rsidR="00236FEA" w:rsidRPr="00412C6C" w:rsidRDefault="00412C6C" w:rsidP="00236FEA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DB02F0">
                    <w:rPr>
                      <w:rFonts w:ascii="Helvetica" w:eastAsia="SimHei" w:hAnsi="Helvetica" w:cs="Helvetica"/>
                      <w:sz w:val="28"/>
                      <w:szCs w:val="28"/>
                    </w:rPr>
                    <w:t>Psychoeducational Workshops</w:t>
                  </w:r>
                </w:p>
              </w:tc>
            </w:tr>
            <w:tr w:rsidR="00236FEA" w:rsidRPr="00412C6C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:rsidR="00412C6C" w:rsidRPr="00DB02F0" w:rsidRDefault="00412C6C" w:rsidP="00412C6C">
                  <w:pPr>
                    <w:spacing w:after="0" w:line="240" w:lineRule="auto"/>
                    <w:jc w:val="center"/>
                    <w:rPr>
                      <w:rFonts w:ascii="Helvetica" w:hAnsi="Helvetica" w:cs="Helvetica"/>
                      <w:b/>
                      <w:color w:val="FFFFFF" w:themeColor="background1"/>
                    </w:rPr>
                  </w:pPr>
                  <w:r w:rsidRPr="00DB02F0">
                    <w:rPr>
                      <w:rFonts w:ascii="Helvetica" w:hAnsi="Helvetica" w:cs="Helvetica"/>
                      <w:b/>
                      <w:color w:val="FFFFFF" w:themeColor="background1"/>
                    </w:rPr>
                    <w:t xml:space="preserve">John F. Kennedy University </w:t>
                  </w:r>
                </w:p>
                <w:p w:rsidR="00412C6C" w:rsidRPr="00DB02F0" w:rsidRDefault="00412C6C" w:rsidP="00412C6C">
                  <w:pPr>
                    <w:spacing w:after="0" w:line="240" w:lineRule="auto"/>
                    <w:jc w:val="center"/>
                    <w:rPr>
                      <w:rFonts w:ascii="Helvetica" w:hAnsi="Helvetica" w:cs="Helvetica"/>
                      <w:b/>
                      <w:color w:val="FFFFFF" w:themeColor="background1"/>
                    </w:rPr>
                  </w:pPr>
                  <w:r w:rsidRPr="00DB02F0">
                    <w:rPr>
                      <w:rFonts w:ascii="Helvetica" w:hAnsi="Helvetica" w:cs="Helvetica"/>
                      <w:b/>
                      <w:color w:val="FFFFFF" w:themeColor="background1"/>
                    </w:rPr>
                    <w:t xml:space="preserve">&amp; </w:t>
                  </w:r>
                </w:p>
                <w:p w:rsidR="00412C6C" w:rsidRPr="00DB02F0" w:rsidRDefault="00412C6C" w:rsidP="00412C6C">
                  <w:pPr>
                    <w:spacing w:after="0" w:line="240" w:lineRule="auto"/>
                    <w:jc w:val="center"/>
                    <w:rPr>
                      <w:rFonts w:ascii="Helvetica" w:hAnsi="Helvetica" w:cs="Helvetica"/>
                      <w:b/>
                      <w:color w:val="FFFFFF" w:themeColor="background1"/>
                    </w:rPr>
                  </w:pPr>
                  <w:r w:rsidRPr="00DB02F0">
                    <w:rPr>
                      <w:rFonts w:ascii="Helvetica" w:hAnsi="Helvetica" w:cs="Helvetica"/>
                      <w:b/>
                      <w:color w:val="FFFFFF" w:themeColor="background1"/>
                    </w:rPr>
                    <w:t>St. Vincent de Paul,</w:t>
                  </w:r>
                  <w:r w:rsidR="00DB02F0" w:rsidRPr="00DB02F0">
                    <w:rPr>
                      <w:rFonts w:ascii="Helvetica" w:hAnsi="Helvetica" w:cs="Helvetica"/>
                      <w:b/>
                      <w:color w:val="FFFFFF" w:themeColor="background1"/>
                    </w:rPr>
                    <w:t xml:space="preserve"> and RotaCare Pittsburg Free Medical Clinic at St. Vincent de Paul</w:t>
                  </w:r>
                </w:p>
                <w:p w:rsidR="00412C6C" w:rsidRPr="00412C6C" w:rsidRDefault="00412C6C" w:rsidP="00412C6C">
                  <w:pPr>
                    <w:spacing w:after="0" w:line="240" w:lineRule="auto"/>
                    <w:jc w:val="center"/>
                    <w:rPr>
                      <w:rFonts w:ascii="Helvetica" w:hAnsi="Helvetica" w:cs="Helvetica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DB02F0">
                    <w:rPr>
                      <w:rFonts w:ascii="Helvetica" w:hAnsi="Helvetica" w:cs="Helvetica"/>
                      <w:b/>
                      <w:color w:val="FFFFFF" w:themeColor="background1"/>
                    </w:rPr>
                    <w:t xml:space="preserve"> working together to support the community in a time of need.</w:t>
                  </w:r>
                </w:p>
                <w:p w:rsidR="00236FEA" w:rsidRPr="00412C6C" w:rsidRDefault="00236FEA" w:rsidP="00236FEA">
                  <w:pPr>
                    <w:pStyle w:val="Date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23F28" w:rsidRPr="00412C6C" w:rsidRDefault="00423F28" w:rsidP="00236FEA">
            <w:pPr>
              <w:rPr>
                <w:sz w:val="28"/>
                <w:szCs w:val="28"/>
              </w:rPr>
            </w:pPr>
          </w:p>
        </w:tc>
      </w:tr>
    </w:tbl>
    <w:p w:rsidR="00DD2A04" w:rsidRPr="00412C6C" w:rsidRDefault="00DD2A04" w:rsidP="00044307">
      <w:pPr>
        <w:pStyle w:val="NoSpacing"/>
        <w:rPr>
          <w:sz w:val="28"/>
          <w:szCs w:val="28"/>
        </w:rPr>
      </w:pPr>
    </w:p>
    <w:sectPr w:rsidR="00DD2A04" w:rsidRPr="00412C6C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3D6" w:rsidRDefault="001F73D6" w:rsidP="00AB6948">
      <w:pPr>
        <w:spacing w:after="0" w:line="240" w:lineRule="auto"/>
      </w:pPr>
      <w:r>
        <w:separator/>
      </w:r>
    </w:p>
  </w:endnote>
  <w:endnote w:type="continuationSeparator" w:id="0">
    <w:p w:rsidR="001F73D6" w:rsidRDefault="001F73D6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3D6" w:rsidRDefault="001F73D6" w:rsidP="00AB6948">
      <w:pPr>
        <w:spacing w:after="0" w:line="240" w:lineRule="auto"/>
      </w:pPr>
      <w:r>
        <w:separator/>
      </w:r>
    </w:p>
  </w:footnote>
  <w:footnote w:type="continuationSeparator" w:id="0">
    <w:p w:rsidR="001F73D6" w:rsidRDefault="001F73D6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4F2"/>
    <w:rsid w:val="00044307"/>
    <w:rsid w:val="00046E57"/>
    <w:rsid w:val="00054D84"/>
    <w:rsid w:val="00067228"/>
    <w:rsid w:val="001745CE"/>
    <w:rsid w:val="00190F23"/>
    <w:rsid w:val="00194E9C"/>
    <w:rsid w:val="001C290A"/>
    <w:rsid w:val="001D3B47"/>
    <w:rsid w:val="001F73D6"/>
    <w:rsid w:val="00220513"/>
    <w:rsid w:val="00236FEA"/>
    <w:rsid w:val="0027400C"/>
    <w:rsid w:val="0028059C"/>
    <w:rsid w:val="002A0BAC"/>
    <w:rsid w:val="002C65CB"/>
    <w:rsid w:val="002D469D"/>
    <w:rsid w:val="00316AB6"/>
    <w:rsid w:val="003A4A4A"/>
    <w:rsid w:val="003F4359"/>
    <w:rsid w:val="00406D0C"/>
    <w:rsid w:val="00412C6C"/>
    <w:rsid w:val="00423F28"/>
    <w:rsid w:val="00425C2B"/>
    <w:rsid w:val="004A1A52"/>
    <w:rsid w:val="004B6545"/>
    <w:rsid w:val="004C43EE"/>
    <w:rsid w:val="005927AD"/>
    <w:rsid w:val="00627140"/>
    <w:rsid w:val="00655EA2"/>
    <w:rsid w:val="00677646"/>
    <w:rsid w:val="00767651"/>
    <w:rsid w:val="007716AB"/>
    <w:rsid w:val="007E4871"/>
    <w:rsid w:val="007E4C8C"/>
    <w:rsid w:val="007F3F1B"/>
    <w:rsid w:val="008041F0"/>
    <w:rsid w:val="00804979"/>
    <w:rsid w:val="00836354"/>
    <w:rsid w:val="008458BC"/>
    <w:rsid w:val="008F5234"/>
    <w:rsid w:val="009B16FD"/>
    <w:rsid w:val="009D3491"/>
    <w:rsid w:val="00A77DBC"/>
    <w:rsid w:val="00AA4B20"/>
    <w:rsid w:val="00AB6948"/>
    <w:rsid w:val="00AC4416"/>
    <w:rsid w:val="00AD7965"/>
    <w:rsid w:val="00B16224"/>
    <w:rsid w:val="00B220A3"/>
    <w:rsid w:val="00B2335D"/>
    <w:rsid w:val="00BB702B"/>
    <w:rsid w:val="00C175B1"/>
    <w:rsid w:val="00C23D95"/>
    <w:rsid w:val="00C56CDE"/>
    <w:rsid w:val="00C6071D"/>
    <w:rsid w:val="00C87D9E"/>
    <w:rsid w:val="00CB26AC"/>
    <w:rsid w:val="00D64772"/>
    <w:rsid w:val="00DA2DA1"/>
    <w:rsid w:val="00DB02F0"/>
    <w:rsid w:val="00DC2420"/>
    <w:rsid w:val="00DD2A04"/>
    <w:rsid w:val="00E85A56"/>
    <w:rsid w:val="00F100BD"/>
    <w:rsid w:val="00F1347B"/>
    <w:rsid w:val="00F434F2"/>
    <w:rsid w:val="00FB6E17"/>
    <w:rsid w:val="00FF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5665D4"/>
  <w15:chartTrackingRefBased/>
  <w15:docId w15:val="{3E90EC6F-4977-49F0-997A-1F02B5145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9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hota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172560C1904568993A89E3822F6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994F0-48A7-4E5C-800A-502FF6D5CD8A}"/>
      </w:docPartPr>
      <w:docPartBody>
        <w:p w:rsidR="00921A1B" w:rsidRDefault="00DB74CB">
          <w:pPr>
            <w:pStyle w:val="9E172560C1904568993A89E3822F6205"/>
          </w:pPr>
          <w:r>
            <w:t>Event Description Heading</w:t>
          </w:r>
        </w:p>
      </w:docPartBody>
    </w:docPart>
    <w:docPart>
      <w:docPartPr>
        <w:name w:val="8F7F501A0B6E417DA9A5CF84638F2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B3D50-8824-45C5-835B-8324C69C3FEC}"/>
      </w:docPartPr>
      <w:docPartBody>
        <w:p w:rsidR="00921A1B" w:rsidRDefault="00DB74CB">
          <w:pPr>
            <w:pStyle w:val="8F7F501A0B6E417DA9A5CF84638F2817"/>
          </w:pPr>
          <w:r>
            <w:t>Add Key Info About Your Event Here!</w:t>
          </w:r>
        </w:p>
      </w:docPartBody>
    </w:docPart>
    <w:docPart>
      <w:docPartPr>
        <w:name w:val="30D553811A3544D19F678D7568E44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87752-EAE5-4988-9C78-0D9090BC775F}"/>
      </w:docPartPr>
      <w:docPartBody>
        <w:p w:rsidR="00921A1B" w:rsidRDefault="00DB74CB">
          <w:pPr>
            <w:pStyle w:val="30D553811A3544D19F678D7568E446FD"/>
          </w:pPr>
          <w:r>
            <w:t>____</w:t>
          </w:r>
        </w:p>
      </w:docPartBody>
    </w:docPart>
    <w:docPart>
      <w:docPartPr>
        <w:name w:val="3701AB78D61A4139B7DB946E30EAF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BBCD9-711E-4796-BC12-87935A8D7E17}"/>
      </w:docPartPr>
      <w:docPartBody>
        <w:p w:rsidR="00921A1B" w:rsidRDefault="00DB74CB">
          <w:pPr>
            <w:pStyle w:val="3701AB78D61A4139B7DB946E30EAF3BB"/>
          </w:pPr>
          <w:r>
            <w:t>Don’t Be Shy—Tell Them Why They Can’t Miss This Event!</w:t>
          </w:r>
        </w:p>
      </w:docPartBody>
    </w:docPart>
    <w:docPart>
      <w:docPartPr>
        <w:name w:val="66551C2E031D46C2A7B21B57F50BC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526E4-BF20-438E-BC93-1844CC0523C8}"/>
      </w:docPartPr>
      <w:docPartBody>
        <w:p w:rsidR="00921A1B" w:rsidRDefault="00DB74CB">
          <w:pPr>
            <w:pStyle w:val="66551C2E031D46C2A7B21B57F50BC8B5"/>
          </w:pPr>
          <w:r w:rsidRPr="00655EA2">
            <w:t>____</w:t>
          </w:r>
        </w:p>
      </w:docPartBody>
    </w:docPart>
    <w:docPart>
      <w:docPartPr>
        <w:name w:val="7126C92D35B843B7921F5BFFD4116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3FE3F-F87E-41D0-AE52-0C6DAB70DDDB}"/>
      </w:docPartPr>
      <w:docPartBody>
        <w:p w:rsidR="00921A1B" w:rsidRDefault="00DB74CB">
          <w:pPr>
            <w:pStyle w:val="7126C92D35B843B7921F5BFFD411602F"/>
          </w:pPr>
          <w:r>
            <w:t>One More Exciting Point Here!</w:t>
          </w:r>
        </w:p>
      </w:docPartBody>
    </w:docPart>
    <w:docPart>
      <w:docPartPr>
        <w:name w:val="1194CA25757D4CE287BC591DF0449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4BE3B-8E35-417E-839C-5D3798723F5E}"/>
      </w:docPartPr>
      <w:docPartBody>
        <w:p w:rsidR="00921A1B" w:rsidRDefault="00DB74CB">
          <w:pPr>
            <w:pStyle w:val="1194CA25757D4CE287BC591DF04492EF"/>
          </w:pPr>
          <w:r w:rsidRPr="00655EA2">
            <w:t>____</w:t>
          </w:r>
        </w:p>
      </w:docPartBody>
    </w:docPart>
    <w:docPart>
      <w:docPartPr>
        <w:name w:val="8783938FB8B14F1384658F8053554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76285-A68E-403D-85CA-733E8CC1B7D3}"/>
      </w:docPartPr>
      <w:docPartBody>
        <w:p w:rsidR="00921A1B" w:rsidRDefault="00DB74CB">
          <w:pPr>
            <w:pStyle w:val="8783938FB8B14F1384658F8053554461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4CB"/>
    <w:rsid w:val="000970D4"/>
    <w:rsid w:val="005E72D8"/>
    <w:rsid w:val="006E70EA"/>
    <w:rsid w:val="0072124E"/>
    <w:rsid w:val="00921A1B"/>
    <w:rsid w:val="009B01D3"/>
    <w:rsid w:val="00DB74CB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32DC6DAA4443ACB6BCF18850608121">
    <w:name w:val="2A32DC6DAA4443ACB6BCF18850608121"/>
  </w:style>
  <w:style w:type="paragraph" w:customStyle="1" w:styleId="D477A28AC8A4452C8CE39B01971745CF">
    <w:name w:val="D477A28AC8A4452C8CE39B01971745CF"/>
  </w:style>
  <w:style w:type="paragraph" w:customStyle="1" w:styleId="9E172560C1904568993A89E3822F6205">
    <w:name w:val="9E172560C1904568993A89E3822F6205"/>
  </w:style>
  <w:style w:type="paragraph" w:customStyle="1" w:styleId="9C1D77339A67417AA91A647972916448">
    <w:name w:val="9C1D77339A67417AA91A647972916448"/>
  </w:style>
  <w:style w:type="paragraph" w:customStyle="1" w:styleId="C408CB16854D4A91BAAB428D586A54CF">
    <w:name w:val="C408CB16854D4A91BAAB428D586A54CF"/>
  </w:style>
  <w:style w:type="paragraph" w:customStyle="1" w:styleId="8F7F501A0B6E417DA9A5CF84638F2817">
    <w:name w:val="8F7F501A0B6E417DA9A5CF84638F2817"/>
  </w:style>
  <w:style w:type="paragraph" w:customStyle="1" w:styleId="30D553811A3544D19F678D7568E446FD">
    <w:name w:val="30D553811A3544D19F678D7568E446FD"/>
  </w:style>
  <w:style w:type="paragraph" w:customStyle="1" w:styleId="3701AB78D61A4139B7DB946E30EAF3BB">
    <w:name w:val="3701AB78D61A4139B7DB946E30EAF3BB"/>
  </w:style>
  <w:style w:type="paragraph" w:customStyle="1" w:styleId="66551C2E031D46C2A7B21B57F50BC8B5">
    <w:name w:val="66551C2E031D46C2A7B21B57F50BC8B5"/>
  </w:style>
  <w:style w:type="paragraph" w:customStyle="1" w:styleId="7126C92D35B843B7921F5BFFD411602F">
    <w:name w:val="7126C92D35B843B7921F5BFFD411602F"/>
  </w:style>
  <w:style w:type="paragraph" w:customStyle="1" w:styleId="1194CA25757D4CE287BC591DF04492EF">
    <w:name w:val="1194CA25757D4CE287BC591DF04492EF"/>
  </w:style>
  <w:style w:type="paragraph" w:customStyle="1" w:styleId="6D7AD41E46C54C3FAB57AB48E202CCB7">
    <w:name w:val="6D7AD41E46C54C3FAB57AB48E202CCB7"/>
  </w:style>
  <w:style w:type="paragraph" w:customStyle="1" w:styleId="8783938FB8B14F1384658F8053554461">
    <w:name w:val="8783938FB8B14F1384658F8053554461"/>
  </w:style>
  <w:style w:type="paragraph" w:customStyle="1" w:styleId="C7107E8B71294BECBB43E45BD6FB9195">
    <w:name w:val="C7107E8B71294BECBB43E45BD6FB9195"/>
  </w:style>
  <w:style w:type="paragraph" w:customStyle="1" w:styleId="7E174B2079A643FAA538E9ABA2D56CA9">
    <w:name w:val="7E174B2079A643FAA538E9ABA2D56CA9"/>
  </w:style>
  <w:style w:type="paragraph" w:customStyle="1" w:styleId="77AA080C056B4CD2BE9331E0ED454709">
    <w:name w:val="77AA080C056B4CD2BE9331E0ED454709"/>
  </w:style>
  <w:style w:type="paragraph" w:customStyle="1" w:styleId="0237FDA5F7FA4BE69CD2FE89421FB4A1">
    <w:name w:val="0237FDA5F7FA4BE69CD2FE89421FB4A1"/>
  </w:style>
  <w:style w:type="paragraph" w:customStyle="1" w:styleId="91DD22358DCA47D7835300FC65D23E26">
    <w:name w:val="91DD22358DCA47D7835300FC65D23E26"/>
  </w:style>
  <w:style w:type="paragraph" w:customStyle="1" w:styleId="B813F55883794BFA9723D700D737FB4A">
    <w:name w:val="B813F55883794BFA9723D700D737FB4A"/>
  </w:style>
  <w:style w:type="paragraph" w:customStyle="1" w:styleId="7767D584C420465D9F84162B9CF66270">
    <w:name w:val="7767D584C420465D9F84162B9CF662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Moniz</dc:creator>
  <cp:keywords/>
  <dc:description/>
  <cp:lastModifiedBy>Barb</cp:lastModifiedBy>
  <cp:revision>2</cp:revision>
  <cp:lastPrinted>2020-07-16T20:49:00Z</cp:lastPrinted>
  <dcterms:created xsi:type="dcterms:W3CDTF">2020-08-25T14:34:00Z</dcterms:created>
  <dcterms:modified xsi:type="dcterms:W3CDTF">2020-08-25T14:34:00Z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